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C3" w:rsidRPr="00256D4B" w:rsidRDefault="00EF2CC3" w:rsidP="008748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mallCaps/>
          <w:sz w:val="32"/>
          <w:szCs w:val="32"/>
        </w:rPr>
      </w:pPr>
      <w:r>
        <w:rPr>
          <w:rFonts w:ascii="Times New Roman" w:hAnsi="Times New Roman"/>
          <w:b/>
          <w:smallCaps/>
          <w:sz w:val="32"/>
          <w:szCs w:val="32"/>
        </w:rPr>
        <w:t>ZARZĄDZENIE NR 11/2019</w:t>
      </w:r>
    </w:p>
    <w:p w:rsidR="00EF2CC3" w:rsidRPr="00256D4B" w:rsidRDefault="00EF2CC3" w:rsidP="00256D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mallCaps/>
          <w:sz w:val="32"/>
          <w:szCs w:val="32"/>
        </w:rPr>
      </w:pPr>
      <w:r>
        <w:rPr>
          <w:rFonts w:ascii="Times New Roman" w:hAnsi="Times New Roman"/>
          <w:b/>
          <w:smallCaps/>
          <w:sz w:val="32"/>
          <w:szCs w:val="32"/>
        </w:rPr>
        <w:t xml:space="preserve">DYREKTORA MIEJSKIEGO PRZEDSZKOLA NR 41 </w:t>
      </w:r>
      <w:r>
        <w:rPr>
          <w:rFonts w:ascii="Times New Roman" w:hAnsi="Times New Roman"/>
          <w:b/>
          <w:smallCaps/>
          <w:sz w:val="32"/>
          <w:szCs w:val="32"/>
        </w:rPr>
        <w:br/>
        <w:t>W CZĘSTOCHOWIE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br/>
        <w:t>z dnia</w:t>
      </w:r>
      <w:r w:rsidRPr="00256D4B">
        <w:rPr>
          <w:rFonts w:ascii="Times New Roman" w:hAnsi="Times New Roman"/>
          <w:b/>
          <w:smallCaps/>
          <w:sz w:val="32"/>
          <w:szCs w:val="32"/>
        </w:rPr>
        <w:t xml:space="preserve"> 02.09.2019</w:t>
      </w:r>
      <w:r w:rsidRPr="00256D4B">
        <w:rPr>
          <w:rFonts w:ascii="Times New Roman" w:hAnsi="Times New Roman"/>
          <w:b/>
          <w:sz w:val="32"/>
          <w:szCs w:val="32"/>
        </w:rPr>
        <w:t xml:space="preserve"> r.</w:t>
      </w:r>
    </w:p>
    <w:p w:rsidR="00EF2CC3" w:rsidRPr="00256D4B" w:rsidRDefault="00EF2CC3" w:rsidP="008748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mallCaps/>
          <w:sz w:val="32"/>
          <w:szCs w:val="32"/>
        </w:rPr>
      </w:pPr>
    </w:p>
    <w:p w:rsidR="00EF2CC3" w:rsidRDefault="00EF2CC3" w:rsidP="008748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:rsidR="00EF2CC3" w:rsidRDefault="00EF2CC3" w:rsidP="008748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:rsidR="00EF2CC3" w:rsidRDefault="00EF2CC3" w:rsidP="009A25AD">
      <w:pPr>
        <w:autoSpaceDE w:val="0"/>
        <w:autoSpaceDN w:val="0"/>
        <w:adjustRightInd w:val="0"/>
        <w:spacing w:after="0" w:line="240" w:lineRule="auto"/>
        <w:ind w:left="1260" w:hanging="1260"/>
        <w:rPr>
          <w:rFonts w:ascii="Times New Roman" w:hAnsi="Times New Roman"/>
          <w:b/>
          <w:sz w:val="24"/>
          <w:szCs w:val="24"/>
        </w:rPr>
      </w:pPr>
      <w:r w:rsidRPr="00256D4B">
        <w:rPr>
          <w:rFonts w:ascii="Times New Roman" w:hAnsi="Times New Roman"/>
          <w:b/>
          <w:sz w:val="24"/>
          <w:szCs w:val="24"/>
        </w:rPr>
        <w:t>w sprawie</w:t>
      </w:r>
    </w:p>
    <w:p w:rsidR="00EF2CC3" w:rsidRPr="00256D4B" w:rsidRDefault="00EF2CC3" w:rsidP="009A25AD">
      <w:pPr>
        <w:autoSpaceDE w:val="0"/>
        <w:autoSpaceDN w:val="0"/>
        <w:adjustRightInd w:val="0"/>
        <w:spacing w:after="0" w:line="240" w:lineRule="auto"/>
        <w:ind w:left="1260" w:hanging="1260"/>
        <w:rPr>
          <w:rFonts w:ascii="Times New Roman" w:hAnsi="Times New Roman"/>
          <w:b/>
          <w:sz w:val="24"/>
          <w:szCs w:val="24"/>
        </w:rPr>
      </w:pPr>
      <w:r w:rsidRPr="00256D4B">
        <w:rPr>
          <w:rFonts w:ascii="Times New Roman" w:hAnsi="Times New Roman"/>
          <w:b/>
          <w:sz w:val="24"/>
          <w:szCs w:val="24"/>
        </w:rPr>
        <w:t>ustalenia ramowego rozkładu dnia w Miejskim Przedszkolu nr 41 w Częstochowie.</w:t>
      </w: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A25AD">
        <w:rPr>
          <w:rFonts w:ascii="Times New Roman" w:hAnsi="Times New Roman"/>
          <w:sz w:val="28"/>
          <w:szCs w:val="28"/>
        </w:rPr>
        <w:t>Po zasięgnięciu w dniu 18.06.219 r. opinii rady pedagogicznej w sprawie wniosku o ustalenie ramowego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25AD">
        <w:rPr>
          <w:rFonts w:ascii="Times New Roman" w:hAnsi="Times New Roman"/>
          <w:sz w:val="28"/>
          <w:szCs w:val="28"/>
        </w:rPr>
        <w:t>rozkładu dnia w Przedszkolu nr 41 w Częstochowie, na podstawie: S12 ust. 4 Rozporządzenia MEN z dnia</w:t>
      </w: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A25AD">
        <w:rPr>
          <w:rFonts w:ascii="Times New Roman" w:hAnsi="Times New Roman"/>
          <w:sz w:val="28"/>
          <w:szCs w:val="28"/>
        </w:rPr>
        <w:t>17 marca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9A25AD">
        <w:rPr>
          <w:rFonts w:ascii="Times New Roman" w:hAnsi="Times New Roman"/>
          <w:sz w:val="28"/>
          <w:szCs w:val="28"/>
        </w:rPr>
        <w:t>17 r. w sprawie szczeg6lowej organizacji publicznych szkol i publicznych przedszkoli (Dz,U.</w:t>
      </w:r>
      <w:r>
        <w:rPr>
          <w:rFonts w:ascii="Times New Roman" w:hAnsi="Times New Roman"/>
          <w:sz w:val="28"/>
          <w:szCs w:val="28"/>
        </w:rPr>
        <w:t xml:space="preserve"> z</w:t>
      </w:r>
      <w:r w:rsidRPr="009A25AD">
        <w:rPr>
          <w:rFonts w:ascii="Times New Roman" w:hAnsi="Times New Roman"/>
          <w:sz w:val="28"/>
          <w:szCs w:val="28"/>
        </w:rPr>
        <w:t xml:space="preserve"> 20I7, poz.6491</w:t>
      </w:r>
      <w:r>
        <w:rPr>
          <w:rFonts w:ascii="Times New Roman" w:hAnsi="Times New Roman"/>
          <w:sz w:val="28"/>
          <w:szCs w:val="28"/>
        </w:rPr>
        <w:t>)</w:t>
      </w: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A25AD">
        <w:rPr>
          <w:rFonts w:ascii="Times New Roman" w:hAnsi="Times New Roman"/>
          <w:sz w:val="28"/>
          <w:szCs w:val="28"/>
        </w:rPr>
        <w:t>zarządzam co następuje:</w:t>
      </w: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A25AD">
        <w:rPr>
          <w:rFonts w:ascii="Times New Roman" w:hAnsi="Times New Roman"/>
          <w:sz w:val="28"/>
          <w:szCs w:val="28"/>
        </w:rPr>
        <w:t>Wprowadzam ramowy rozkład dnia w Przedszkolu nr 4 w Częstochowie, które</w:t>
      </w:r>
      <w:r>
        <w:rPr>
          <w:rFonts w:ascii="Times New Roman" w:hAnsi="Times New Roman"/>
          <w:sz w:val="28"/>
          <w:szCs w:val="28"/>
        </w:rPr>
        <w:t xml:space="preserve">go treść stanowi załącznik nr 1 </w:t>
      </w:r>
      <w:r w:rsidRPr="009A25AD">
        <w:rPr>
          <w:rFonts w:ascii="Times New Roman" w:hAnsi="Times New Roman"/>
          <w:sz w:val="28"/>
          <w:szCs w:val="28"/>
        </w:rPr>
        <w:t>do niniejszego zarządzenia.</w:t>
      </w: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A25AD">
        <w:rPr>
          <w:rFonts w:ascii="Times New Roman" w:hAnsi="Times New Roman"/>
          <w:sz w:val="28"/>
          <w:szCs w:val="28"/>
        </w:rPr>
        <w:t>Zarządzenie wchodzi w życie z dniem podpisania</w:t>
      </w:r>
      <w:r>
        <w:rPr>
          <w:rFonts w:ascii="Times New Roman" w:hAnsi="Times New Roman"/>
          <w:sz w:val="28"/>
          <w:szCs w:val="28"/>
        </w:rPr>
        <w:t>.</w:t>
      </w:r>
    </w:p>
    <w:p w:rsidR="00EF2CC3" w:rsidRPr="009A25AD" w:rsidRDefault="00EF2CC3" w:rsidP="008748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52pt;margin-top:50.5pt;width:207pt;height:63.15pt;z-index:251658240;visibility:visible" stroked="f">
            <v:textbox>
              <w:txbxContent>
                <w:p w:rsidR="00EF2CC3" w:rsidRPr="009A25AD" w:rsidRDefault="00EF2CC3" w:rsidP="001D1271">
                  <w:pPr>
                    <w:jc w:val="center"/>
                    <w:rPr>
                      <w:rFonts w:ascii="Times New Roman" w:hAnsi="Times New Roman"/>
                    </w:rPr>
                  </w:pPr>
                  <w:r w:rsidRPr="009A25AD">
                    <w:rPr>
                      <w:rFonts w:ascii="Times New Roman" w:hAnsi="Times New Roman"/>
                    </w:rPr>
                    <w:t>Krystyna Stanik</w:t>
                  </w:r>
                </w:p>
                <w:p w:rsidR="00EF2CC3" w:rsidRPr="009A25AD" w:rsidRDefault="00EF2CC3" w:rsidP="001D1271">
                  <w:pPr>
                    <w:jc w:val="center"/>
                    <w:rPr>
                      <w:rFonts w:ascii="Times New Roman" w:hAnsi="Times New Roman"/>
                    </w:rPr>
                  </w:pPr>
                  <w:r w:rsidRPr="009A25AD">
                    <w:rPr>
                      <w:rFonts w:ascii="Times New Roman" w:hAnsi="Times New Roman"/>
                    </w:rPr>
                    <w:t>D</w:t>
                  </w:r>
                  <w:r>
                    <w:rPr>
                      <w:rFonts w:ascii="Times New Roman" w:hAnsi="Times New Roman"/>
                    </w:rPr>
                    <w:t>yrektor Miejskiego Przedszkola n</w:t>
                  </w:r>
                  <w:r w:rsidRPr="009A25AD">
                    <w:rPr>
                      <w:rFonts w:ascii="Times New Roman" w:hAnsi="Times New Roman"/>
                    </w:rPr>
                    <w:t xml:space="preserve">r 41 </w:t>
                  </w:r>
                  <w:r w:rsidRPr="009A25AD">
                    <w:rPr>
                      <w:rFonts w:ascii="Times New Roman" w:hAnsi="Times New Roman"/>
                    </w:rPr>
                    <w:br/>
                    <w:t>w Częstochowie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17"/>
          <w:szCs w:val="17"/>
        </w:rPr>
        <w:br w:type="page"/>
      </w:r>
      <w:r w:rsidRPr="009A25AD">
        <w:rPr>
          <w:rFonts w:ascii="Times New Roman" w:hAnsi="Times New Roman"/>
          <w:b/>
          <w:sz w:val="28"/>
          <w:szCs w:val="28"/>
        </w:rPr>
        <w:t>Załącznik nr 1 do Zarządzania nr 11</w:t>
      </w:r>
      <w:r>
        <w:rPr>
          <w:rFonts w:ascii="Times New Roman" w:hAnsi="Times New Roman"/>
          <w:b/>
          <w:sz w:val="28"/>
          <w:szCs w:val="28"/>
        </w:rPr>
        <w:t>/2019</w:t>
      </w:r>
      <w:r w:rsidRPr="009A25AD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br/>
      </w:r>
      <w:r w:rsidRPr="009A25AD">
        <w:rPr>
          <w:rFonts w:ascii="Times New Roman" w:hAnsi="Times New Roman"/>
          <w:b/>
          <w:sz w:val="28"/>
          <w:szCs w:val="28"/>
        </w:rPr>
        <w:t>Dyrektora Miejskiego Przedszkola nr 41 w Częstochowie</w:t>
      </w:r>
    </w:p>
    <w:p w:rsidR="00EF2CC3" w:rsidRDefault="00EF2CC3" w:rsidP="008748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F2CC3" w:rsidRDefault="00EF2CC3" w:rsidP="008748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F2CC3" w:rsidRPr="009A25AD" w:rsidRDefault="00EF2CC3" w:rsidP="00BA6F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A25AD">
        <w:rPr>
          <w:rFonts w:ascii="Times New Roman" w:hAnsi="Times New Roman"/>
          <w:sz w:val="28"/>
          <w:szCs w:val="28"/>
        </w:rPr>
        <w:t xml:space="preserve">RAMOWY </w:t>
      </w:r>
      <w:r>
        <w:rPr>
          <w:rFonts w:ascii="Times New Roman" w:hAnsi="Times New Roman"/>
          <w:sz w:val="28"/>
          <w:szCs w:val="28"/>
        </w:rPr>
        <w:t>ROZK</w:t>
      </w:r>
      <w:r w:rsidRPr="009A25AD">
        <w:rPr>
          <w:rFonts w:ascii="Times New Roman" w:hAnsi="Times New Roman"/>
          <w:sz w:val="28"/>
          <w:szCs w:val="28"/>
        </w:rPr>
        <w:t>AD DNIA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 xml:space="preserve">6.00 - 8.30 </w:t>
      </w:r>
    </w:p>
    <w:p w:rsidR="00EF2CC3" w:rsidRDefault="00EF2CC3" w:rsidP="00067F13">
      <w:pPr>
        <w:pStyle w:val="NormalWeb"/>
        <w:spacing w:before="0" w:beforeAutospacing="0" w:after="0" w:afterAutospacing="0"/>
      </w:pPr>
      <w:r>
        <w:t>Schodzenie się dzieci do przedszkola; kontakty indywidualne z rodzicami; zabawy i czynności swobodne podejmowane z inicjatywy dzieci, rozmowy indywidualne z dziećmi, obserwowanie dzieci podczas zabaw. 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>8.30 - 8.45</w:t>
      </w:r>
    </w:p>
    <w:p w:rsidR="00EF2CC3" w:rsidRPr="00067F13" w:rsidRDefault="00EF2CC3" w:rsidP="00067F13">
      <w:pPr>
        <w:pStyle w:val="NormalWeb"/>
        <w:spacing w:before="0" w:beforeAutospacing="0" w:after="0" w:afterAutospacing="0"/>
      </w:pPr>
      <w:r>
        <w:t>Ćwiczenia poranne, zabawy ruchowe z elementem śpiewu; czynności higieniczno-</w:t>
      </w:r>
      <w:r w:rsidRPr="00067F13">
        <w:t>porządkowe - doskonalenie czynności samoobsługowych.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Pr="00067F13" w:rsidRDefault="00EF2CC3" w:rsidP="00067F13">
      <w:pPr>
        <w:pStyle w:val="NormalWeb"/>
        <w:spacing w:before="0" w:beforeAutospacing="0" w:after="0" w:afterAutospacing="0"/>
      </w:pPr>
      <w:r>
        <w:rPr>
          <w:rStyle w:val="Strong"/>
        </w:rPr>
        <w:t>8.45 - 9.15</w:t>
      </w:r>
      <w:r w:rsidRPr="00067F13">
        <w:t xml:space="preserve"> </w:t>
      </w:r>
      <w:r w:rsidRPr="00067F13">
        <w:rPr>
          <w:rStyle w:val="Strong"/>
        </w:rPr>
        <w:t>Śniadanie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 xml:space="preserve">9.15 - 10.30 </w:t>
      </w:r>
    </w:p>
    <w:p w:rsidR="00EF2CC3" w:rsidRDefault="00EF2CC3" w:rsidP="00067F13">
      <w:pPr>
        <w:pStyle w:val="NormalWeb"/>
        <w:spacing w:before="0" w:beforeAutospacing="0" w:after="0" w:afterAutospacing="0"/>
      </w:pPr>
      <w:r>
        <w:t>Zajęcia zorganizowane i zaplanowane realizujące zagadnienia podstawy programowej, prowadzone w sali lub na powietrzu.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</w:pPr>
      <w:r>
        <w:rPr>
          <w:rStyle w:val="Strong"/>
        </w:rPr>
        <w:t>10.30 - 11.30</w:t>
      </w:r>
      <w:r>
        <w:t xml:space="preserve"> </w:t>
      </w:r>
    </w:p>
    <w:p w:rsidR="00EF2CC3" w:rsidRPr="00067F13" w:rsidRDefault="00EF2CC3" w:rsidP="00067F13">
      <w:pPr>
        <w:pStyle w:val="NormalWeb"/>
        <w:spacing w:before="0" w:beforeAutospacing="0" w:after="0" w:afterAutospacing="0"/>
      </w:pPr>
      <w:r>
        <w:t xml:space="preserve">Pobyt na świeżym powietrzu - wycieczki, spacery, zabawy na placu przedszkolnym - swobodne i organizowane; obserwacje przyrodnicze, prace gospodarcze, porządkowe, </w:t>
      </w:r>
      <w:r w:rsidRPr="00067F13">
        <w:t>ogrodnicze.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Pr="00067F13" w:rsidRDefault="00EF2CC3" w:rsidP="00067F13">
      <w:pPr>
        <w:pStyle w:val="NormalWeb"/>
        <w:spacing w:before="0" w:beforeAutospacing="0" w:after="0" w:afterAutospacing="0"/>
      </w:pPr>
      <w:r w:rsidRPr="00067F13">
        <w:rPr>
          <w:rStyle w:val="Strong"/>
        </w:rPr>
        <w:t>11.30 - 12.00 Obiad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>12.00 - 13.45</w:t>
      </w:r>
    </w:p>
    <w:p w:rsidR="00EF2CC3" w:rsidRDefault="00EF2CC3" w:rsidP="00067F13">
      <w:pPr>
        <w:pStyle w:val="NormalWeb"/>
        <w:spacing w:before="0" w:beforeAutospacing="0" w:after="0" w:afterAutospacing="0"/>
      </w:pPr>
      <w:r>
        <w:t>Zapewnienie dzieciom różnych form relaksu (dzieci najmłodsze leżakowanie). Słuchanie bajek literackich i muzycznych . Zajęcia dodatkowe.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  <w:r w:rsidRPr="00067F13">
        <w:rPr>
          <w:rStyle w:val="Strong"/>
        </w:rPr>
        <w:t>13.45 - 14.</w:t>
      </w:r>
      <w:r>
        <w:rPr>
          <w:rStyle w:val="Strong"/>
        </w:rPr>
        <w:t>15</w:t>
      </w:r>
      <w:r w:rsidRPr="00067F13">
        <w:rPr>
          <w:rStyle w:val="Strong"/>
        </w:rPr>
        <w:t xml:space="preserve"> Podwieczore</w:t>
      </w:r>
      <w:r>
        <w:rPr>
          <w:rStyle w:val="Strong"/>
        </w:rPr>
        <w:t>k</w:t>
      </w:r>
    </w:p>
    <w:p w:rsidR="00EF2CC3" w:rsidRDefault="00EF2CC3" w:rsidP="00067F13">
      <w:pPr>
        <w:pStyle w:val="NormalWeb"/>
        <w:spacing w:before="0" w:beforeAutospacing="0" w:after="0" w:afterAutospacing="0"/>
        <w:rPr>
          <w:rStyle w:val="Strong"/>
        </w:rPr>
      </w:pPr>
    </w:p>
    <w:p w:rsidR="00EF2CC3" w:rsidRDefault="00EF2CC3" w:rsidP="00067F13">
      <w:pPr>
        <w:pStyle w:val="NormalWeb"/>
        <w:spacing w:before="0" w:beforeAutospacing="0" w:after="0" w:afterAutospacing="0"/>
      </w:pPr>
      <w:r>
        <w:rPr>
          <w:rStyle w:val="Strong"/>
        </w:rPr>
        <w:t>14.15 - 16.30</w:t>
      </w:r>
    </w:p>
    <w:p w:rsidR="00EF2CC3" w:rsidRDefault="00EF2CC3" w:rsidP="00067F13">
      <w:pPr>
        <w:pStyle w:val="NormalWeb"/>
        <w:spacing w:before="0" w:beforeAutospacing="0" w:after="0" w:afterAutospacing="0"/>
      </w:pPr>
      <w:r>
        <w:t>Tworzenie sytuacji rozwijających indywidualne zdolności i zainteresowania dzieci, indywidualna praca wyrównawcza, prace użytkowe i porządkowe związane z estetyką pomieszczeń; zabawy swobodne w sali lub ogrodzie, kontakty z rodzicami.</w:t>
      </w:r>
    </w:p>
    <w:sectPr w:rsidR="00EF2CC3" w:rsidSect="00D16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358B2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8EE"/>
    <w:rsid w:val="00051D09"/>
    <w:rsid w:val="00067F13"/>
    <w:rsid w:val="000C5FD9"/>
    <w:rsid w:val="001D1271"/>
    <w:rsid w:val="001E0A27"/>
    <w:rsid w:val="00256D4B"/>
    <w:rsid w:val="00345B86"/>
    <w:rsid w:val="00495410"/>
    <w:rsid w:val="004F366C"/>
    <w:rsid w:val="0051288B"/>
    <w:rsid w:val="0051441A"/>
    <w:rsid w:val="0053532D"/>
    <w:rsid w:val="00536B8E"/>
    <w:rsid w:val="006032E9"/>
    <w:rsid w:val="0062287F"/>
    <w:rsid w:val="006A0B2E"/>
    <w:rsid w:val="006E591A"/>
    <w:rsid w:val="007153E0"/>
    <w:rsid w:val="007B3B13"/>
    <w:rsid w:val="008031B3"/>
    <w:rsid w:val="008748EE"/>
    <w:rsid w:val="00882D02"/>
    <w:rsid w:val="00916E33"/>
    <w:rsid w:val="00943CC9"/>
    <w:rsid w:val="009A25AD"/>
    <w:rsid w:val="009D1A1E"/>
    <w:rsid w:val="00B64BFD"/>
    <w:rsid w:val="00BA6FA0"/>
    <w:rsid w:val="00BC638F"/>
    <w:rsid w:val="00D16C02"/>
    <w:rsid w:val="00D90688"/>
    <w:rsid w:val="00DE1A27"/>
    <w:rsid w:val="00EE5A23"/>
    <w:rsid w:val="00EF2CC3"/>
    <w:rsid w:val="00F146C9"/>
    <w:rsid w:val="00FA2801"/>
    <w:rsid w:val="00FF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C0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rsid w:val="00BA6FA0"/>
    <w:pPr>
      <w:numPr>
        <w:numId w:val="2"/>
      </w:numPr>
    </w:pPr>
  </w:style>
  <w:style w:type="paragraph" w:styleId="NormalWeb">
    <w:name w:val="Normal (Web)"/>
    <w:basedOn w:val="Normal"/>
    <w:uiPriority w:val="99"/>
    <w:rsid w:val="00067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locked/>
    <w:rsid w:val="00067F1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285</Words>
  <Characters>1711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11/2019</dc:title>
  <dc:subject/>
  <dc:creator>Windows User</dc:creator>
  <cp:keywords/>
  <dc:description/>
  <cp:lastModifiedBy>wojtek</cp:lastModifiedBy>
  <cp:revision>11</cp:revision>
  <dcterms:created xsi:type="dcterms:W3CDTF">2020-02-26T13:23:00Z</dcterms:created>
  <dcterms:modified xsi:type="dcterms:W3CDTF">2020-03-04T14:16:00Z</dcterms:modified>
</cp:coreProperties>
</file>