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D0B" w:rsidRPr="00100CFF" w:rsidRDefault="00257D0B" w:rsidP="00100C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0CFF">
        <w:rPr>
          <w:rFonts w:ascii="Times New Roman" w:hAnsi="Times New Roman"/>
          <w:b/>
          <w:sz w:val="28"/>
          <w:szCs w:val="28"/>
        </w:rPr>
        <w:t>ZARZĄDZENIE nr 5/2020</w:t>
      </w:r>
    </w:p>
    <w:p w:rsidR="00257D0B" w:rsidRPr="00100CFF" w:rsidRDefault="00257D0B" w:rsidP="00100C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0CFF">
        <w:rPr>
          <w:rFonts w:ascii="Times New Roman" w:hAnsi="Times New Roman"/>
          <w:b/>
          <w:sz w:val="28"/>
          <w:szCs w:val="28"/>
        </w:rPr>
        <w:t>DYREKTORA MIEJSKIEGO PRZEDSZKOLA nr 41</w:t>
      </w:r>
      <w:r w:rsidRPr="00100CFF">
        <w:rPr>
          <w:rFonts w:ascii="Times New Roman" w:hAnsi="Times New Roman"/>
          <w:b/>
          <w:sz w:val="28"/>
          <w:szCs w:val="28"/>
        </w:rPr>
        <w:br/>
        <w:t xml:space="preserve"> w CZĘSTOCHOWIE</w:t>
      </w:r>
    </w:p>
    <w:p w:rsidR="00257D0B" w:rsidRPr="00100CFF" w:rsidRDefault="00257D0B" w:rsidP="00100CF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00CFF">
        <w:rPr>
          <w:rFonts w:ascii="Times New Roman" w:hAnsi="Times New Roman"/>
          <w:b/>
          <w:color w:val="000000"/>
          <w:sz w:val="28"/>
          <w:szCs w:val="28"/>
        </w:rPr>
        <w:t>z dnia 24.02.2020 r.</w:t>
      </w:r>
    </w:p>
    <w:p w:rsidR="00257D0B" w:rsidRPr="00D01329" w:rsidRDefault="00257D0B" w:rsidP="001E0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7D0B" w:rsidRPr="00BC37F8" w:rsidRDefault="00257D0B" w:rsidP="001E0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00CFF">
        <w:rPr>
          <w:rFonts w:ascii="Times New Roman" w:hAnsi="Times New Roman"/>
          <w:b/>
          <w:bCs/>
          <w:sz w:val="24"/>
          <w:szCs w:val="24"/>
        </w:rPr>
        <w:t xml:space="preserve">w sprawie: </w:t>
      </w:r>
      <w:r w:rsidRPr="00100CFF">
        <w:rPr>
          <w:rFonts w:ascii="Times New Roman" w:hAnsi="Times New Roman"/>
          <w:bCs/>
          <w:sz w:val="24"/>
          <w:szCs w:val="24"/>
        </w:rPr>
        <w:t>planu działania Miejskiego Przedszkola Nr 41 w Częst</w:t>
      </w:r>
      <w:r>
        <w:rPr>
          <w:rFonts w:ascii="Times New Roman" w:hAnsi="Times New Roman"/>
          <w:bCs/>
          <w:sz w:val="24"/>
          <w:szCs w:val="24"/>
        </w:rPr>
        <w:t xml:space="preserve">ochowie </w:t>
      </w:r>
      <w:r w:rsidRPr="00100CFF">
        <w:rPr>
          <w:rFonts w:ascii="Times New Roman" w:hAnsi="Times New Roman"/>
          <w:bCs/>
          <w:sz w:val="24"/>
          <w:szCs w:val="24"/>
        </w:rPr>
        <w:t>w zakresie realizacji przedsięwzięć obrony cywilnej na 2020r.</w:t>
      </w: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00CFF">
        <w:rPr>
          <w:rFonts w:ascii="Times New Roman" w:hAnsi="Times New Roman"/>
          <w:b/>
          <w:sz w:val="24"/>
          <w:szCs w:val="24"/>
        </w:rPr>
        <w:t>na podstawie:</w:t>
      </w: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zarządzenie Nr 744.2020 Prezydenta Miasta Częstochowy z dnia 16 stycznia 2020 r.</w:t>
      </w: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w sprawie realizacji przedsięwzięć w zakresie obrony cywilnej i zarządzania kryzysowego</w:t>
      </w: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miasta Częstochowy w 2020r.</w:t>
      </w: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00CFF">
        <w:rPr>
          <w:rFonts w:ascii="Times New Roman" w:hAnsi="Times New Roman"/>
          <w:b/>
          <w:bCs/>
          <w:sz w:val="24"/>
          <w:szCs w:val="24"/>
        </w:rPr>
        <w:t>zarządzam:</w:t>
      </w: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57D0B" w:rsidRPr="00100CFF" w:rsidRDefault="00257D0B" w:rsidP="00BC3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0CFF">
        <w:rPr>
          <w:rFonts w:ascii="Times New Roman" w:hAnsi="Times New Roman"/>
          <w:b/>
          <w:bCs/>
          <w:sz w:val="24"/>
          <w:szCs w:val="24"/>
        </w:rPr>
        <w:t>§ 1</w:t>
      </w:r>
    </w:p>
    <w:p w:rsidR="00257D0B" w:rsidRPr="00100CFF" w:rsidRDefault="00257D0B" w:rsidP="00BC3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57D0B" w:rsidRPr="00100CFF" w:rsidRDefault="00257D0B" w:rsidP="00100CF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Ustalam plan działania Miejskiego Przedszkola Nr 41 w Częstochowie w zakresie realizacji przedsięwzięć obrony cywilnej na 2020r.</w:t>
      </w:r>
    </w:p>
    <w:p w:rsidR="00257D0B" w:rsidRPr="00100CFF" w:rsidRDefault="00257D0B" w:rsidP="001E07E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Zobowiązuję Panią  Joannę Koszczyk do zapoznania wszystkich pracowników</w:t>
      </w:r>
    </w:p>
    <w:p w:rsidR="00257D0B" w:rsidRPr="00100CFF" w:rsidRDefault="00257D0B" w:rsidP="00100CF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z obowiązującym dokumentem i nadzór nad jego realizacją.</w:t>
      </w: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D0B" w:rsidRPr="00100CFF" w:rsidRDefault="00257D0B" w:rsidP="00BC3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0CFF">
        <w:rPr>
          <w:rFonts w:ascii="Times New Roman" w:hAnsi="Times New Roman"/>
          <w:b/>
          <w:bCs/>
          <w:sz w:val="24"/>
          <w:szCs w:val="24"/>
        </w:rPr>
        <w:t>§ 2</w:t>
      </w:r>
    </w:p>
    <w:p w:rsidR="00257D0B" w:rsidRPr="00100CFF" w:rsidRDefault="00257D0B" w:rsidP="00BC37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Zarządzenie wchodzi w życie z dniem 01.03.2020</w:t>
      </w: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D0B" w:rsidRPr="00100CFF" w:rsidRDefault="00257D0B" w:rsidP="001E07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89pt;margin-top:23.25pt;width:207pt;height:63pt;z-index:251658240;visibility:visible" stroked="f">
            <v:textbox>
              <w:txbxContent>
                <w:p w:rsidR="00257D0B" w:rsidRPr="00D05A48" w:rsidRDefault="00257D0B" w:rsidP="00D05A48">
                  <w:pPr>
                    <w:jc w:val="center"/>
                    <w:rPr>
                      <w:rFonts w:ascii="Times New Roman" w:hAnsi="Times New Roman"/>
                    </w:rPr>
                  </w:pPr>
                  <w:r w:rsidRPr="00D05A48">
                    <w:rPr>
                      <w:rFonts w:ascii="Times New Roman" w:hAnsi="Times New Roman"/>
                    </w:rPr>
                    <w:t>Krystyna Stanik</w:t>
                  </w:r>
                </w:p>
                <w:p w:rsidR="00257D0B" w:rsidRPr="00D05A48" w:rsidRDefault="00257D0B" w:rsidP="00D05A48">
                  <w:pPr>
                    <w:jc w:val="center"/>
                    <w:rPr>
                      <w:rFonts w:ascii="Times New Roman" w:hAnsi="Times New Roman"/>
                    </w:rPr>
                  </w:pPr>
                  <w:r w:rsidRPr="00D05A48">
                    <w:rPr>
                      <w:rFonts w:ascii="Times New Roman" w:hAnsi="Times New Roman"/>
                    </w:rPr>
                    <w:t>D</w:t>
                  </w:r>
                  <w:r>
                    <w:rPr>
                      <w:rFonts w:ascii="Times New Roman" w:hAnsi="Times New Roman"/>
                    </w:rPr>
                    <w:t>yrektor Miejskiego Przedszkola n</w:t>
                  </w:r>
                  <w:r w:rsidRPr="00D05A48">
                    <w:rPr>
                      <w:rFonts w:ascii="Times New Roman" w:hAnsi="Times New Roman"/>
                    </w:rPr>
                    <w:t xml:space="preserve">r 41 </w:t>
                  </w:r>
                  <w:r w:rsidRPr="00D05A48">
                    <w:rPr>
                      <w:rFonts w:ascii="Times New Roman" w:hAnsi="Times New Roman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sectPr w:rsidR="00257D0B" w:rsidRPr="00100CFF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F6CD8"/>
    <w:multiLevelType w:val="hybridMultilevel"/>
    <w:tmpl w:val="CA40B4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7E8"/>
    <w:rsid w:val="00100CFF"/>
    <w:rsid w:val="001808D0"/>
    <w:rsid w:val="001972D5"/>
    <w:rsid w:val="001E07E8"/>
    <w:rsid w:val="00257D0B"/>
    <w:rsid w:val="002A673D"/>
    <w:rsid w:val="00334658"/>
    <w:rsid w:val="003444FA"/>
    <w:rsid w:val="00376C37"/>
    <w:rsid w:val="00421533"/>
    <w:rsid w:val="00493393"/>
    <w:rsid w:val="004C7B40"/>
    <w:rsid w:val="004E4C44"/>
    <w:rsid w:val="00577562"/>
    <w:rsid w:val="005B415E"/>
    <w:rsid w:val="005D76F8"/>
    <w:rsid w:val="005E7C90"/>
    <w:rsid w:val="007032B7"/>
    <w:rsid w:val="007C331E"/>
    <w:rsid w:val="007D041C"/>
    <w:rsid w:val="007F71DB"/>
    <w:rsid w:val="00833327"/>
    <w:rsid w:val="00862A7B"/>
    <w:rsid w:val="009B2E30"/>
    <w:rsid w:val="00B2156A"/>
    <w:rsid w:val="00B35907"/>
    <w:rsid w:val="00B502BA"/>
    <w:rsid w:val="00B65E2B"/>
    <w:rsid w:val="00BA45C3"/>
    <w:rsid w:val="00BC37F8"/>
    <w:rsid w:val="00C16ED8"/>
    <w:rsid w:val="00C17E57"/>
    <w:rsid w:val="00CC6AF5"/>
    <w:rsid w:val="00D01329"/>
    <w:rsid w:val="00D05A48"/>
    <w:rsid w:val="00D82342"/>
    <w:rsid w:val="00DB1983"/>
    <w:rsid w:val="00E67611"/>
    <w:rsid w:val="00E84505"/>
    <w:rsid w:val="00F5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8D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808D0"/>
    <w:pPr>
      <w:ind w:left="720"/>
      <w:contextualSpacing/>
    </w:pPr>
    <w:rPr>
      <w:rFonts w:cs="Arial"/>
      <w:lang w:val="en-US" w:eastAsia="en-US"/>
    </w:rPr>
  </w:style>
  <w:style w:type="paragraph" w:customStyle="1" w:styleId="baza">
    <w:name w:val="baza"/>
    <w:basedOn w:val="Normal"/>
    <w:uiPriority w:val="99"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31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111</Words>
  <Characters>666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 /2020</dc:title>
  <dc:subject/>
  <dc:creator>Małgorzata</dc:creator>
  <cp:keywords/>
  <dc:description/>
  <cp:lastModifiedBy>wojtek</cp:lastModifiedBy>
  <cp:revision>6</cp:revision>
  <cp:lastPrinted>2020-02-18T12:55:00Z</cp:lastPrinted>
  <dcterms:created xsi:type="dcterms:W3CDTF">2020-02-26T13:27:00Z</dcterms:created>
  <dcterms:modified xsi:type="dcterms:W3CDTF">2020-03-02T12:52:00Z</dcterms:modified>
</cp:coreProperties>
</file>