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4EBED" w14:textId="15BF1A33" w:rsidR="00BA7F1E" w:rsidRPr="00BA7F1E" w:rsidRDefault="00023CC7" w:rsidP="00023CC7">
      <w:pPr>
        <w:spacing w:before="100" w:beforeAutospacing="1" w:after="100" w:afterAutospacing="1"/>
        <w:ind w:firstLine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 Szkoły Podstawowej nr 15 im. Polskich Noblistów w Częstochowie informuje, że</w:t>
      </w:r>
      <w:r w:rsidR="00BA7F1E" w:rsidRPr="00BA7F1E">
        <w:rPr>
          <w:rFonts w:asciiTheme="minorHAnsi" w:hAnsiTheme="minorHAnsi" w:cstheme="minorHAnsi"/>
        </w:rPr>
        <w:t xml:space="preserve"> dniu 3 marca 2025 r. rozpoczyna się zgłaszanie uczniów do klas I szkół podstawowych zamieszkałych w obwodzie danej szkoły oraz rekrutacja dla dzieci spoza obwodu, jeśli dana szkoła podstawowa nadal dysponuje wolnymi miejscami.</w:t>
      </w:r>
    </w:p>
    <w:p w14:paraId="7E8BD0B7" w14:textId="2AFA5778" w:rsid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 xml:space="preserve">Nabór do klas I szkół podstawowych będzie odbywał się z wykorzystaniem </w:t>
      </w:r>
      <w:r w:rsidRPr="00BA7F1E">
        <w:rPr>
          <w:rFonts w:asciiTheme="minorHAnsi" w:hAnsiTheme="minorHAnsi" w:cstheme="minorHAnsi"/>
          <w:b/>
          <w:bCs/>
        </w:rPr>
        <w:t>systemu elektronicznego</w:t>
      </w:r>
      <w:r w:rsidRPr="00BA7F1E">
        <w:rPr>
          <w:rFonts w:asciiTheme="minorHAnsi" w:hAnsiTheme="minorHAnsi" w:cstheme="minorHAnsi"/>
        </w:rPr>
        <w:t>. </w:t>
      </w:r>
    </w:p>
    <w:p w14:paraId="60FA4F63" w14:textId="184F1FD0" w:rsidR="00997228" w:rsidRPr="00997228" w:rsidRDefault="00997228" w:rsidP="00997228">
      <w:pPr>
        <w:pStyle w:val="Zwykytekst"/>
        <w:rPr>
          <w:b/>
          <w:sz w:val="32"/>
          <w:szCs w:val="32"/>
        </w:rPr>
      </w:pPr>
      <w:hyperlink r:id="rId7" w:history="1">
        <w:r>
          <w:rPr>
            <w:rStyle w:val="Hipercze"/>
            <w:b/>
            <w:sz w:val="32"/>
            <w:szCs w:val="32"/>
          </w:rPr>
          <w:t>https://naborsp-kandydat.vulcan.net.pl/czestochowa</w:t>
        </w:r>
      </w:hyperlink>
    </w:p>
    <w:p w14:paraId="54D2F2CB" w14:textId="77777777" w:rsidR="00BA7F1E" w:rsidRP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>Udostępnienie oferty oraz otwarcie strony internetowej dla rodziców nastąpi</w:t>
      </w:r>
      <w:r w:rsidRPr="00BA7F1E">
        <w:rPr>
          <w:rFonts w:asciiTheme="minorHAnsi" w:hAnsiTheme="minorHAnsi" w:cstheme="minorHAnsi"/>
          <w:b/>
          <w:bCs/>
        </w:rPr>
        <w:t xml:space="preserve"> 3 marca 2025 r. o godz. 8:00</w:t>
      </w:r>
      <w:r w:rsidRPr="00BA7F1E">
        <w:rPr>
          <w:rFonts w:asciiTheme="minorHAnsi" w:hAnsiTheme="minorHAnsi" w:cstheme="minorHAnsi"/>
        </w:rPr>
        <w:t xml:space="preserve">, co oznacza, że do tego czasu nie będzie możliwości logowania się i rejestrowania. Natomiast zamknięcie systemu nastąpi </w:t>
      </w:r>
      <w:r w:rsidRPr="00BA7F1E">
        <w:rPr>
          <w:rFonts w:asciiTheme="minorHAnsi" w:hAnsiTheme="minorHAnsi" w:cstheme="minorHAnsi"/>
          <w:b/>
          <w:bCs/>
        </w:rPr>
        <w:t>17 marca 2025 r. o godz. 15.00.</w:t>
      </w:r>
    </w:p>
    <w:p w14:paraId="3BB92865" w14:textId="77777777" w:rsidR="00BA7F1E" w:rsidRP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>Strona dla rodziców będzie otwarta 3 marca 2025r. o godz. 8:00 </w:t>
      </w:r>
    </w:p>
    <w:p w14:paraId="494F6B94" w14:textId="77777777" w:rsidR="00BA7F1E" w:rsidRP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>Jeśli rodzic nie będzie miał możliwości elektronicznego wypełnienia zgłoszenia/wniosku, musi zgłosić się do szkoły podstawowej w obwodzie. Dalszych informacji udzieli dyrektor szkoły. </w:t>
      </w:r>
    </w:p>
    <w:p w14:paraId="06DEF226" w14:textId="77777777" w:rsidR="00BA7F1E" w:rsidRP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 xml:space="preserve">Przy wykorzystaniu systemu elektronicznego </w:t>
      </w:r>
      <w:r w:rsidRPr="00BA7F1E">
        <w:rPr>
          <w:rFonts w:asciiTheme="minorHAnsi" w:hAnsiTheme="minorHAnsi" w:cstheme="minorHAnsi"/>
          <w:b/>
          <w:bCs/>
        </w:rPr>
        <w:t>żadnego znaczenia nie będzie miała kolejność uzupełniania i składania wniosków pod warunkiem zachowania obowiązujących terminów.</w:t>
      </w:r>
      <w:r w:rsidRPr="00BA7F1E">
        <w:rPr>
          <w:rFonts w:asciiTheme="minorHAnsi" w:hAnsiTheme="minorHAnsi" w:cstheme="minorHAnsi"/>
        </w:rPr>
        <w:t> </w:t>
      </w:r>
    </w:p>
    <w:p w14:paraId="31FC4611" w14:textId="77777777" w:rsidR="00BA7F1E" w:rsidRP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>System pozwala na kandydowanie równocześnie do 3 oddziałów klas I szkół podstawowych w kolejności zgodnej z preferencją. </w:t>
      </w:r>
    </w:p>
    <w:p w14:paraId="3618BEBC" w14:textId="0BD380A1" w:rsidR="00BA7F1E" w:rsidRDefault="00BA7F1E" w:rsidP="00BA7F1E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BA7F1E">
        <w:rPr>
          <w:rFonts w:asciiTheme="minorHAnsi" w:hAnsiTheme="minorHAnsi" w:cstheme="minorHAnsi"/>
        </w:rPr>
        <w:t>Na stronie naboru zostaną podane szczegółowe informacje dotyczące zasad rekrutacji, harmonogramu, instrukcji postępowania oraz bieżących spraw związanych z rekrutacją.</w:t>
      </w:r>
    </w:p>
    <w:p w14:paraId="1F5D24F1" w14:textId="77777777" w:rsidR="00997228" w:rsidRDefault="00997228" w:rsidP="00BA7F1E">
      <w:pPr>
        <w:spacing w:before="100" w:beforeAutospacing="1" w:after="100" w:afterAutospacing="1"/>
      </w:pPr>
    </w:p>
    <w:p w14:paraId="3830E7CC" w14:textId="77777777" w:rsidR="00BA7F1E" w:rsidRPr="00BA7F1E" w:rsidRDefault="00BA7F1E" w:rsidP="00BA7F1E">
      <w:pPr>
        <w:spacing w:before="100" w:beforeAutospacing="1" w:after="100" w:afterAutospacing="1"/>
      </w:pPr>
    </w:p>
    <w:p w14:paraId="65E469FB" w14:textId="77777777" w:rsidR="00B155C2" w:rsidRPr="006D4E3C" w:rsidRDefault="00B155C2" w:rsidP="006D4E3C"/>
    <w:sectPr w:rsidR="00B155C2" w:rsidRPr="006D4E3C" w:rsidSect="00FB03FC">
      <w:headerReference w:type="default" r:id="rId8"/>
      <w:footerReference w:type="default" r:id="rId9"/>
      <w:pgSz w:w="11906" w:h="16838"/>
      <w:pgMar w:top="843" w:right="926" w:bottom="284" w:left="1260" w:header="846" w:footer="10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8D613" w14:textId="77777777" w:rsidR="004F5A27" w:rsidRDefault="004F5A27">
      <w:r>
        <w:separator/>
      </w:r>
    </w:p>
  </w:endnote>
  <w:endnote w:type="continuationSeparator" w:id="0">
    <w:p w14:paraId="79C50307" w14:textId="77777777" w:rsidR="004F5A27" w:rsidRDefault="004F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82BC7" w14:textId="4B8A0D2B" w:rsidR="00D303F3" w:rsidRDefault="00BA7F1E" w:rsidP="00D303F3">
    <w:pPr>
      <w:pStyle w:val="Tytu"/>
      <w:jc w:val="left"/>
      <w:rPr>
        <w:sz w:val="14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06135C30" wp14:editId="40CE75CD">
              <wp:simplePos x="0" y="0"/>
              <wp:positionH relativeFrom="column">
                <wp:posOffset>-304800</wp:posOffset>
              </wp:positionH>
              <wp:positionV relativeFrom="paragraph">
                <wp:posOffset>59689</wp:posOffset>
              </wp:positionV>
              <wp:extent cx="6791325" cy="0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13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117EA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4pt;margin-top:4.7pt;width:534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m4IyQEAAHwDAAAOAAAAZHJzL2Uyb0RvYy54bWysU01v2zAMvQ/YfxB0X5ykaLcacYohXXfp&#10;tgDtfgAjybYwWRQoJU7+/SjlY1t3K+oDIYrke+SjvLjbD07sDEWLvpGzyVQK4xVq67tG/nx++PBJ&#10;ipjAa3DoTSMPJsq75ft3izHUZo49Om1IMIiP9Rga2acU6qqKqjcDxAkG4znYIg2Q2KWu0gQjow+u&#10;mk+nN9WIpAOhMjHy7f0xKJcFv22NSj/aNpokXCO5t1QsFbvJtlouoO4IQm/VqQ14RRcDWM+kF6h7&#10;SCC2ZP+DGqwijNimicKhwra1ypQZeJrZ9MU0Tz0EU2ZhcWK4yBTfDlZ9361JWN3IuRQeBl7R523C&#10;wiyusjxjiDVnrfya8oBq75/CI6pfUXhc9eA7U5KfD4FrZ7mi+qckOzEwyWb8hppzgPGLVvuWhgzJ&#10;Koh9WcnhshKzT0Lx5c3H29nV/FoKdY5VUJ8LA8X01eAg8qGRMRHYrk8r9J4XjzQrNLB7jCm3BfW5&#10;ILN6fLDOlf07L8ZG3l4zT45EdFbnYHGo26wciR3kF1S+MuOLNMKt1wWsN6C/nM4JrDuemdz5kzRZ&#10;jaOuG9SHNZ0l4xWXLk/PMb+hv/1S/eenWf4GAAD//wMAUEsDBBQABgAIAAAAIQDJWZJT3QAAAAgB&#10;AAAPAAAAZHJzL2Rvd25yZXYueG1sTI/BTsMwEETvSPyDtUhcUGsnalGbZlNVSBw40lbi6sZLkhKv&#10;o9hpQr8elwscZ2c18ybfTrYVF+p94xghmSsQxKUzDVcIx8PrbAXCB81Gt44J4Zs8bIv7u1xnxo38&#10;Tpd9qEQMYZ9phDqELpPSlzVZ7eeuI47ep+utDlH2lTS9HmO4bWWq1LO0uuHYUOuOXmoqv/aDRSA/&#10;LBO1W9vq+HYdnz7S63nsDoiPD9NuAyLQFP6e4YYf0aGITCc3sPGiRZgtVnFLQFgvQNx8lSZLEKff&#10;gyxy+X9A8QMAAP//AwBQSwECLQAUAAYACAAAACEAtoM4kv4AAADhAQAAEwAAAAAAAAAAAAAAAAAA&#10;AAAAW0NvbnRlbnRfVHlwZXNdLnhtbFBLAQItABQABgAIAAAAIQA4/SH/1gAAAJQBAAALAAAAAAAA&#10;AAAAAAAAAC8BAABfcmVscy8ucmVsc1BLAQItABQABgAIAAAAIQBBXm4IyQEAAHwDAAAOAAAAAAAA&#10;AAAAAAAAAC4CAABkcnMvZTJvRG9jLnhtbFBLAQItABQABgAIAAAAIQDJWZJT3QAAAAgBAAAPAAAA&#10;AAAAAAAAAAAAACMEAABkcnMvZG93bnJldi54bWxQSwUGAAAAAAQABADzAAAALQUAAAAA&#10;"/>
          </w:pict>
        </mc:Fallback>
      </mc:AlternateContent>
    </w:r>
  </w:p>
  <w:p w14:paraId="2534345B" w14:textId="14C2E0D0" w:rsidR="00D303F3" w:rsidRDefault="00BA7F1E" w:rsidP="00466145">
    <w:pPr>
      <w:pStyle w:val="Tytu"/>
      <w:rPr>
        <w:sz w:val="14"/>
      </w:rPr>
    </w:pPr>
    <w:r>
      <w:rPr>
        <w:noProof/>
        <w:sz w:val="14"/>
      </w:rPr>
      <w:drawing>
        <wp:anchor distT="0" distB="0" distL="114300" distR="114300" simplePos="0" relativeHeight="251659776" behindDoc="1" locked="0" layoutInCell="1" allowOverlap="1" wp14:anchorId="2FC45662" wp14:editId="4A2BFE2D">
          <wp:simplePos x="0" y="0"/>
          <wp:positionH relativeFrom="column">
            <wp:posOffset>5715000</wp:posOffset>
          </wp:positionH>
          <wp:positionV relativeFrom="paragraph">
            <wp:posOffset>92710</wp:posOffset>
          </wp:positionV>
          <wp:extent cx="771525" cy="8356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4"/>
      </w:rPr>
      <w:drawing>
        <wp:anchor distT="0" distB="0" distL="114300" distR="114300" simplePos="0" relativeHeight="251660800" behindDoc="1" locked="0" layoutInCell="1" allowOverlap="1" wp14:anchorId="1A32C93E" wp14:editId="417FA554">
          <wp:simplePos x="0" y="0"/>
          <wp:positionH relativeFrom="column">
            <wp:posOffset>-533400</wp:posOffset>
          </wp:positionH>
          <wp:positionV relativeFrom="paragraph">
            <wp:posOffset>174625</wp:posOffset>
          </wp:positionV>
          <wp:extent cx="1065530" cy="608965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53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C95056" w14:textId="77777777" w:rsidR="00466145" w:rsidRDefault="00B82220" w:rsidP="00466145">
    <w:pPr>
      <w:jc w:val="center"/>
      <w:rPr>
        <w:rFonts w:ascii="Verdana" w:hAnsi="Verdana"/>
        <w:b/>
        <w:bCs/>
        <w:i/>
        <w:iCs/>
        <w:sz w:val="14"/>
      </w:rPr>
    </w:pPr>
    <w:r>
      <w:rPr>
        <w:rFonts w:ascii="Verdana" w:hAnsi="Verdana"/>
        <w:b/>
        <w:bCs/>
        <w:i/>
        <w:iCs/>
        <w:sz w:val="14"/>
      </w:rPr>
      <w:t xml:space="preserve">SZKOŁA PODSTAWOWA NR 15 </w:t>
    </w:r>
  </w:p>
  <w:p w14:paraId="6C1BE5CE" w14:textId="09F5BA51" w:rsidR="00B82220" w:rsidRDefault="00BA7F1E" w:rsidP="00466145">
    <w:pPr>
      <w:jc w:val="center"/>
      <w:rPr>
        <w:rFonts w:ascii="Verdana" w:hAnsi="Verdana"/>
        <w:b/>
        <w:bCs/>
        <w:i/>
        <w:iCs/>
        <w:sz w:val="14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295F089F" wp14:editId="314A4996">
          <wp:simplePos x="0" y="0"/>
          <wp:positionH relativeFrom="column">
            <wp:posOffset>596265</wp:posOffset>
          </wp:positionH>
          <wp:positionV relativeFrom="paragraph">
            <wp:posOffset>57785</wp:posOffset>
          </wp:positionV>
          <wp:extent cx="1311910" cy="484505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10" cy="484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5261">
      <w:rPr>
        <w:rFonts w:ascii="Verdana" w:hAnsi="Verdana"/>
        <w:b/>
        <w:bCs/>
        <w:i/>
        <w:iCs/>
        <w:sz w:val="14"/>
      </w:rPr>
      <w:t>im. Polskich Noblistów</w:t>
    </w:r>
  </w:p>
  <w:p w14:paraId="054C05A1" w14:textId="582BDCA2" w:rsidR="00D303F3" w:rsidRDefault="00BA7F1E" w:rsidP="00466145">
    <w:pPr>
      <w:jc w:val="center"/>
      <w:rPr>
        <w:rFonts w:ascii="Verdana" w:hAnsi="Verdana" w:cs="Arial"/>
        <w:sz w:val="14"/>
      </w:rPr>
    </w:pPr>
    <w:r>
      <w:rPr>
        <w:noProof/>
      </w:rPr>
      <w:drawing>
        <wp:anchor distT="0" distB="0" distL="114300" distR="114300" simplePos="0" relativeHeight="251654656" behindDoc="1" locked="0" layoutInCell="1" allowOverlap="1" wp14:anchorId="3DDA7EF9" wp14:editId="1B7E5266">
          <wp:simplePos x="0" y="0"/>
          <wp:positionH relativeFrom="column">
            <wp:posOffset>4263390</wp:posOffset>
          </wp:positionH>
          <wp:positionV relativeFrom="paragraph">
            <wp:posOffset>6985</wp:posOffset>
          </wp:positionV>
          <wp:extent cx="1451610" cy="374015"/>
          <wp:effectExtent l="0" t="0" r="0" b="0"/>
          <wp:wrapNone/>
          <wp:docPr id="1" name="Obraz 4" descr="C:\Users\Tomek\Desktop\SP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Tomek\Desktop\SPR-logo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1610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6145">
      <w:rPr>
        <w:rFonts w:ascii="Verdana" w:hAnsi="Verdana" w:cs="Arial"/>
        <w:sz w:val="14"/>
      </w:rPr>
      <w:t xml:space="preserve">ul. </w:t>
    </w:r>
    <w:proofErr w:type="spellStart"/>
    <w:r w:rsidR="00466145">
      <w:rPr>
        <w:rFonts w:ascii="Verdana" w:hAnsi="Verdana" w:cs="Arial"/>
        <w:sz w:val="14"/>
      </w:rPr>
      <w:t>Wirażowa</w:t>
    </w:r>
    <w:proofErr w:type="spellEnd"/>
    <w:r w:rsidR="00466145">
      <w:rPr>
        <w:rFonts w:ascii="Verdana" w:hAnsi="Verdana" w:cs="Arial"/>
        <w:sz w:val="14"/>
      </w:rPr>
      <w:t xml:space="preserve"> 8, 42-202 Częstochowa, </w:t>
    </w:r>
  </w:p>
  <w:p w14:paraId="50809348" w14:textId="77777777" w:rsidR="00466145" w:rsidRDefault="00466145" w:rsidP="00466145">
    <w:pPr>
      <w:jc w:val="center"/>
      <w:rPr>
        <w:rFonts w:ascii="Verdana" w:hAnsi="Verdana"/>
        <w:sz w:val="14"/>
      </w:rPr>
    </w:pPr>
    <w:r>
      <w:rPr>
        <w:rFonts w:ascii="Verdana" w:hAnsi="Verdana"/>
        <w:sz w:val="14"/>
      </w:rPr>
      <w:t>tel./fax (0-34) 369 91 15</w:t>
    </w:r>
  </w:p>
  <w:p w14:paraId="6F9F07EC" w14:textId="77777777" w:rsidR="00466145" w:rsidRDefault="003B074F" w:rsidP="003B074F">
    <w:pPr>
      <w:tabs>
        <w:tab w:val="left" w:pos="1320"/>
        <w:tab w:val="center" w:pos="4860"/>
      </w:tabs>
      <w:rPr>
        <w:rFonts w:ascii="Verdana" w:hAnsi="Verdana"/>
        <w:sz w:val="14"/>
      </w:rPr>
    </w:pPr>
    <w:r>
      <w:rPr>
        <w:rFonts w:ascii="Verdana" w:hAnsi="Verdana"/>
        <w:sz w:val="14"/>
      </w:rPr>
      <w:tab/>
    </w:r>
    <w:r>
      <w:rPr>
        <w:rFonts w:ascii="Verdana" w:hAnsi="Verdana"/>
        <w:sz w:val="14"/>
      </w:rPr>
      <w:tab/>
    </w:r>
    <w:r w:rsidR="00466145">
      <w:rPr>
        <w:rFonts w:ascii="Verdana" w:hAnsi="Verdana"/>
        <w:sz w:val="14"/>
      </w:rPr>
      <w:t xml:space="preserve">e-mail – sekretariat: </w:t>
    </w:r>
    <w:r w:rsidR="00B82220" w:rsidRPr="00B82220">
      <w:rPr>
        <w:rFonts w:ascii="Verdana" w:hAnsi="Verdana"/>
        <w:sz w:val="14"/>
      </w:rPr>
      <w:t>sp15@edukacja.czestochowa.pl</w:t>
    </w:r>
    <w:r w:rsidR="00466145">
      <w:rPr>
        <w:rFonts w:ascii="Verdana" w:hAnsi="Verdana"/>
        <w:sz w:val="14"/>
      </w:rPr>
      <w:t xml:space="preserve">   </w:t>
    </w:r>
  </w:p>
  <w:p w14:paraId="42FFCF9C" w14:textId="77777777" w:rsidR="006C1BAB" w:rsidRPr="00D303F3" w:rsidRDefault="00B82220" w:rsidP="00D303F3">
    <w:pPr>
      <w:jc w:val="center"/>
      <w:rPr>
        <w:rFonts w:ascii="Verdana" w:hAnsi="Verdana"/>
        <w:sz w:val="14"/>
      </w:rPr>
    </w:pPr>
    <w:r>
      <w:rPr>
        <w:rFonts w:ascii="Verdana" w:hAnsi="Verdana"/>
        <w:sz w:val="14"/>
      </w:rPr>
      <w:t>http://www.spnr15</w:t>
    </w:r>
    <w:r w:rsidR="00466145">
      <w:rPr>
        <w:rFonts w:ascii="Verdana" w:hAnsi="Verdana"/>
        <w:sz w:val="14"/>
      </w:rPr>
      <w:t>.edupage.or</w:t>
    </w:r>
    <w:r w:rsidR="00D303F3">
      <w:rPr>
        <w:rFonts w:ascii="Verdana" w:hAnsi="Verdana"/>
        <w:sz w:val="14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DABBB" w14:textId="77777777" w:rsidR="004F5A27" w:rsidRDefault="004F5A27">
      <w:r>
        <w:separator/>
      </w:r>
    </w:p>
  </w:footnote>
  <w:footnote w:type="continuationSeparator" w:id="0">
    <w:p w14:paraId="42506337" w14:textId="77777777" w:rsidR="004F5A27" w:rsidRDefault="004F5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F3B9" w14:textId="04F3F45A" w:rsidR="001712D9" w:rsidRDefault="00BA7F1E" w:rsidP="001712D9">
    <w:pPr>
      <w:pStyle w:val="Tytu"/>
      <w:jc w:val="left"/>
      <w:rPr>
        <w:noProof/>
        <w:sz w:val="24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647CCDA4" wp14:editId="1E502DA6">
          <wp:simplePos x="0" y="0"/>
          <wp:positionH relativeFrom="margin">
            <wp:posOffset>647700</wp:posOffset>
          </wp:positionH>
          <wp:positionV relativeFrom="paragraph">
            <wp:posOffset>-127635</wp:posOffset>
          </wp:positionV>
          <wp:extent cx="942975" cy="1216660"/>
          <wp:effectExtent l="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216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B3DAA5" w14:textId="77777777" w:rsidR="006C1BAB" w:rsidRPr="00B82220" w:rsidRDefault="001712D9" w:rsidP="006C1BAB">
    <w:pPr>
      <w:pStyle w:val="Tytu"/>
      <w:rPr>
        <w:sz w:val="32"/>
        <w:szCs w:val="32"/>
      </w:rPr>
    </w:pPr>
    <w:r>
      <w:rPr>
        <w:noProof/>
        <w:sz w:val="24"/>
      </w:rPr>
      <w:t xml:space="preserve">          </w:t>
    </w:r>
    <w:r w:rsidRPr="001712D9">
      <w:rPr>
        <w:noProof/>
        <w:sz w:val="32"/>
        <w:szCs w:val="32"/>
      </w:rPr>
      <w:t xml:space="preserve">  </w:t>
    </w:r>
    <w:r w:rsidR="006D4E3C" w:rsidRPr="00B82220">
      <w:rPr>
        <w:noProof/>
        <w:sz w:val="32"/>
        <w:szCs w:val="32"/>
      </w:rPr>
      <w:t>SZKOŁA PODSTAWOWA NR 15</w:t>
    </w:r>
  </w:p>
  <w:p w14:paraId="4BD7CEFF" w14:textId="77777777" w:rsidR="003D5261" w:rsidRDefault="001712D9" w:rsidP="006C1BAB">
    <w:pPr>
      <w:jc w:val="center"/>
      <w:rPr>
        <w:rFonts w:ascii="Verdana" w:hAnsi="Verdana"/>
        <w:bCs/>
        <w:i/>
        <w:iCs/>
        <w:sz w:val="28"/>
        <w:szCs w:val="28"/>
      </w:rPr>
    </w:pPr>
    <w:r>
      <w:rPr>
        <w:rFonts w:ascii="Verdana" w:hAnsi="Verdana"/>
        <w:bCs/>
        <w:i/>
        <w:iCs/>
        <w:sz w:val="20"/>
        <w:szCs w:val="20"/>
      </w:rPr>
      <w:t xml:space="preserve">      </w:t>
    </w:r>
    <w:r w:rsidR="003D5261" w:rsidRPr="003D5261">
      <w:rPr>
        <w:rFonts w:ascii="Verdana" w:hAnsi="Verdana"/>
        <w:bCs/>
        <w:i/>
        <w:iCs/>
        <w:sz w:val="28"/>
        <w:szCs w:val="28"/>
      </w:rPr>
      <w:t>im. Polskich Noblistów</w:t>
    </w:r>
    <w:r>
      <w:rPr>
        <w:rFonts w:ascii="Verdana" w:hAnsi="Verdana"/>
        <w:bCs/>
        <w:i/>
        <w:iCs/>
        <w:sz w:val="20"/>
        <w:szCs w:val="20"/>
      </w:rPr>
      <w:t xml:space="preserve"> </w:t>
    </w:r>
  </w:p>
  <w:p w14:paraId="312CEB6C" w14:textId="77777777" w:rsidR="009A32E4" w:rsidRPr="00B82220" w:rsidRDefault="006D4E3C" w:rsidP="006C1BAB">
    <w:pPr>
      <w:jc w:val="center"/>
      <w:rPr>
        <w:rFonts w:ascii="Verdana" w:hAnsi="Verdana"/>
        <w:bCs/>
        <w:i/>
        <w:iCs/>
        <w:sz w:val="28"/>
        <w:szCs w:val="28"/>
      </w:rPr>
    </w:pPr>
    <w:r w:rsidRPr="00B82220">
      <w:rPr>
        <w:rFonts w:ascii="Verdana" w:hAnsi="Verdana"/>
        <w:bCs/>
        <w:i/>
        <w:iCs/>
        <w:sz w:val="28"/>
        <w:szCs w:val="28"/>
      </w:rPr>
      <w:t>w Częstochowie</w:t>
    </w:r>
  </w:p>
  <w:p w14:paraId="23505F75" w14:textId="77777777" w:rsidR="001712D9" w:rsidRPr="006D4E3C" w:rsidRDefault="001712D9" w:rsidP="006C1BAB">
    <w:pPr>
      <w:jc w:val="center"/>
      <w:rPr>
        <w:rFonts w:ascii="Verdana" w:hAnsi="Verdana"/>
        <w:bCs/>
        <w:i/>
        <w:iCs/>
        <w:sz w:val="20"/>
        <w:szCs w:val="20"/>
      </w:rPr>
    </w:pPr>
  </w:p>
  <w:p w14:paraId="5D6AE172" w14:textId="77777777" w:rsidR="00084508" w:rsidRDefault="00084508" w:rsidP="006C1BAB">
    <w:pPr>
      <w:jc w:val="center"/>
      <w:rPr>
        <w:rFonts w:ascii="Verdana" w:hAnsi="Verdana"/>
        <w:bCs/>
        <w:i/>
        <w:iCs/>
        <w:sz w:val="16"/>
        <w:szCs w:val="16"/>
      </w:rPr>
    </w:pPr>
  </w:p>
  <w:p w14:paraId="6857B95D" w14:textId="71FD27BC" w:rsidR="00084508" w:rsidRPr="007C1323" w:rsidRDefault="00BA7F1E" w:rsidP="007C1323">
    <w:pPr>
      <w:jc w:val="center"/>
      <w:rPr>
        <w:rFonts w:ascii="Verdana" w:hAnsi="Verdana"/>
        <w:bCs/>
        <w:i/>
        <w:iCs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2EA001F" wp14:editId="4C4E46C1">
              <wp:simplePos x="0" y="0"/>
              <wp:positionH relativeFrom="column">
                <wp:posOffset>-304800</wp:posOffset>
              </wp:positionH>
              <wp:positionV relativeFrom="paragraph">
                <wp:posOffset>27940</wp:posOffset>
              </wp:positionV>
              <wp:extent cx="6543675" cy="635"/>
              <wp:effectExtent l="0" t="0" r="9525" b="18415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436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CE38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4pt;margin-top:2.2pt;width:515.25pt;height: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u+ZzgEAAH4DAAAOAAAAZHJzL2Uyb0RvYy54bWysU8Fu2zAMvQ/YPwi6L07SOtuMOMWQrrt0&#10;a4B2H8BIsi1MFgVJiZ2/H6U42brdhvkgiCLfI/lIr+/G3rCj8kGjrfliNudMWYFS27bm318e3n3g&#10;LESwEgxaVfOTCvxu8/bNenCVWmKHRirPiMSGanA172J0VVEE0akewgydsuRs0PcQyfRtIT0MxN6b&#10;Yjmfr4oBvXQehQqBXu/PTr7J/E2jRHxqmqAiMzWn2mI+fT736Sw2a6haD67TYioD/qGKHrSlpFeq&#10;e4jADl7/RdVr4TFgE2cC+wKbRguVe6BuFvM/unnuwKncC4kT3FWm8P9oxbfjzjMta37LmYWeRvTp&#10;EDFnZsskz+BCRVFbu/OpQTHaZ/eI4kdgFrcd2Fbl4JeTI+wiIYpXkGQER0n2w1eUFAPEn7UaG98n&#10;SlKBjXkkp+tI1BiZoMdVeXuzel9yJsi3uikzP1QXqPMhflHYs3SpeYgedNvFLVpLo0e/yIng+Bhi&#10;KgyqCyDltfigjckbYCwbav6xXJYZENBomZwpLPh2vzWeHSHtUP6mKl6FeTxYmck6BfLzdI+gzflO&#10;yY2dxEl6nJXdozzt/EU0GnKuclrItEW/2xn967fZ/AQAAP//AwBQSwMEFAAGAAgAAAAhABhKbg3d&#10;AAAABwEAAA8AAABkcnMvZG93bnJldi54bWxMj0Frg0AUhO+F/IflBXopyRrRYqxrCIEcemwS6HXj&#10;vqqt+1bcNdr8+r6e2uMww8w3xW62nbjh4FtHCjbrCARS5UxLtYLL+bjKQPigyejOESr4Rg+7cvFQ&#10;6Ny4id7wdgq14BLyuVbQhNDnUvqqQav92vVI7H24werAcqilGfTE5baTcRQ9S6tb4oVG93hosPo6&#10;jVYB+jHdRPutrS+v9+npPb5/Tv1ZqcflvH8BEXAOf2H4xWd0KJnp6kYyXnQKVknGX4KCJAHB/jaL&#10;UxBX1inIspD/+csfAAAA//8DAFBLAQItABQABgAIAAAAIQC2gziS/gAAAOEBAAATAAAAAAAAAAAA&#10;AAAAAAAAAABbQ29udGVudF9UeXBlc10ueG1sUEsBAi0AFAAGAAgAAAAhADj9If/WAAAAlAEAAAsA&#10;AAAAAAAAAAAAAAAALwEAAF9yZWxzLy5yZWxzUEsBAi0AFAAGAAgAAAAhAI9675nOAQAAfgMAAA4A&#10;AAAAAAAAAAAAAAAALgIAAGRycy9lMm9Eb2MueG1sUEsBAi0AFAAGAAgAAAAhABhKbg3dAAAABwEA&#10;AA8AAAAAAAAAAAAAAAAAKAQAAGRycy9kb3ducmV2LnhtbFBLBQYAAAAABAAEAPMAAAAyBQAAAAA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1E"/>
    <w:rsid w:val="00000185"/>
    <w:rsid w:val="00023CC7"/>
    <w:rsid w:val="00027980"/>
    <w:rsid w:val="00032627"/>
    <w:rsid w:val="0005292A"/>
    <w:rsid w:val="00053D3E"/>
    <w:rsid w:val="00061159"/>
    <w:rsid w:val="000659B6"/>
    <w:rsid w:val="00066440"/>
    <w:rsid w:val="000717D8"/>
    <w:rsid w:val="00084508"/>
    <w:rsid w:val="0011704F"/>
    <w:rsid w:val="00154CFB"/>
    <w:rsid w:val="001712D9"/>
    <w:rsid w:val="001A5948"/>
    <w:rsid w:val="001D6705"/>
    <w:rsid w:val="00201393"/>
    <w:rsid w:val="0022320B"/>
    <w:rsid w:val="002517A8"/>
    <w:rsid w:val="002667F4"/>
    <w:rsid w:val="002814A3"/>
    <w:rsid w:val="00285DDA"/>
    <w:rsid w:val="002A64C5"/>
    <w:rsid w:val="002B279A"/>
    <w:rsid w:val="002E0168"/>
    <w:rsid w:val="002F043D"/>
    <w:rsid w:val="002F692B"/>
    <w:rsid w:val="0030198A"/>
    <w:rsid w:val="00314455"/>
    <w:rsid w:val="00323756"/>
    <w:rsid w:val="0032704A"/>
    <w:rsid w:val="003378A5"/>
    <w:rsid w:val="00393745"/>
    <w:rsid w:val="003A4CA1"/>
    <w:rsid w:val="003B074F"/>
    <w:rsid w:val="003C633F"/>
    <w:rsid w:val="003D5261"/>
    <w:rsid w:val="003E4BA7"/>
    <w:rsid w:val="003E702A"/>
    <w:rsid w:val="004200DF"/>
    <w:rsid w:val="004526F3"/>
    <w:rsid w:val="00454517"/>
    <w:rsid w:val="00466145"/>
    <w:rsid w:val="004D19DB"/>
    <w:rsid w:val="004F5A27"/>
    <w:rsid w:val="00510C02"/>
    <w:rsid w:val="0051457A"/>
    <w:rsid w:val="00522CE2"/>
    <w:rsid w:val="0055271D"/>
    <w:rsid w:val="00572AE6"/>
    <w:rsid w:val="00584B1E"/>
    <w:rsid w:val="005C005E"/>
    <w:rsid w:val="005E3B73"/>
    <w:rsid w:val="005E6EEC"/>
    <w:rsid w:val="00611E7B"/>
    <w:rsid w:val="006306BC"/>
    <w:rsid w:val="00643209"/>
    <w:rsid w:val="006472FB"/>
    <w:rsid w:val="0069015C"/>
    <w:rsid w:val="006A6D53"/>
    <w:rsid w:val="006B0B3C"/>
    <w:rsid w:val="006C1BAB"/>
    <w:rsid w:val="006D4E3C"/>
    <w:rsid w:val="00721109"/>
    <w:rsid w:val="0077120A"/>
    <w:rsid w:val="007C1323"/>
    <w:rsid w:val="007C13A2"/>
    <w:rsid w:val="007C7A44"/>
    <w:rsid w:val="007E5091"/>
    <w:rsid w:val="007F5C3D"/>
    <w:rsid w:val="00803018"/>
    <w:rsid w:val="00847461"/>
    <w:rsid w:val="008776C8"/>
    <w:rsid w:val="00891E4E"/>
    <w:rsid w:val="008B44B2"/>
    <w:rsid w:val="008C4590"/>
    <w:rsid w:val="008E436E"/>
    <w:rsid w:val="008F14C4"/>
    <w:rsid w:val="00916023"/>
    <w:rsid w:val="00927689"/>
    <w:rsid w:val="00932029"/>
    <w:rsid w:val="00961B7E"/>
    <w:rsid w:val="00966EDC"/>
    <w:rsid w:val="00986C9D"/>
    <w:rsid w:val="00997228"/>
    <w:rsid w:val="009A32E4"/>
    <w:rsid w:val="009A46C6"/>
    <w:rsid w:val="009F452F"/>
    <w:rsid w:val="00A23FA4"/>
    <w:rsid w:val="00A24F33"/>
    <w:rsid w:val="00A6341B"/>
    <w:rsid w:val="00A91E0D"/>
    <w:rsid w:val="00AB0991"/>
    <w:rsid w:val="00AE218E"/>
    <w:rsid w:val="00AF1F20"/>
    <w:rsid w:val="00B155C2"/>
    <w:rsid w:val="00B35AF5"/>
    <w:rsid w:val="00B67B92"/>
    <w:rsid w:val="00B82220"/>
    <w:rsid w:val="00BA7F1E"/>
    <w:rsid w:val="00BB595C"/>
    <w:rsid w:val="00BC743E"/>
    <w:rsid w:val="00BD3B35"/>
    <w:rsid w:val="00C04153"/>
    <w:rsid w:val="00C16C53"/>
    <w:rsid w:val="00C264B0"/>
    <w:rsid w:val="00C40D4E"/>
    <w:rsid w:val="00C475D4"/>
    <w:rsid w:val="00C9724A"/>
    <w:rsid w:val="00CA0FB4"/>
    <w:rsid w:val="00CB65A3"/>
    <w:rsid w:val="00CC573F"/>
    <w:rsid w:val="00CE6D8B"/>
    <w:rsid w:val="00D05971"/>
    <w:rsid w:val="00D25FC3"/>
    <w:rsid w:val="00D303F3"/>
    <w:rsid w:val="00D33036"/>
    <w:rsid w:val="00D4259E"/>
    <w:rsid w:val="00D51BC6"/>
    <w:rsid w:val="00D620DA"/>
    <w:rsid w:val="00D82D87"/>
    <w:rsid w:val="00D96878"/>
    <w:rsid w:val="00DA5658"/>
    <w:rsid w:val="00DB155F"/>
    <w:rsid w:val="00E1750C"/>
    <w:rsid w:val="00E41A32"/>
    <w:rsid w:val="00E46FAF"/>
    <w:rsid w:val="00E64D3B"/>
    <w:rsid w:val="00E66EEA"/>
    <w:rsid w:val="00E90ED9"/>
    <w:rsid w:val="00F64CD9"/>
    <w:rsid w:val="00F65530"/>
    <w:rsid w:val="00F97768"/>
    <w:rsid w:val="00FA4441"/>
    <w:rsid w:val="00FB03FC"/>
    <w:rsid w:val="00FB0447"/>
    <w:rsid w:val="00FC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BBC9CF"/>
  <w15:docId w15:val="{2852EED9-2B6F-4C02-BB15-DDC93591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E8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5FC3"/>
    <w:pPr>
      <w:keepNext/>
      <w:jc w:val="right"/>
      <w:outlineLvl w:val="0"/>
    </w:pPr>
    <w:rPr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D25FC3"/>
    <w:rPr>
      <w:color w:val="0000FF"/>
      <w:u w:val="single"/>
    </w:rPr>
  </w:style>
  <w:style w:type="paragraph" w:styleId="Tytu">
    <w:name w:val="Title"/>
    <w:basedOn w:val="Normalny"/>
    <w:qFormat/>
    <w:rsid w:val="00D25FC3"/>
    <w:pPr>
      <w:jc w:val="center"/>
    </w:pPr>
    <w:rPr>
      <w:rFonts w:ascii="Verdana" w:hAnsi="Verdana"/>
      <w:b/>
      <w:bCs/>
      <w:i/>
      <w:iCs/>
      <w:sz w:val="16"/>
    </w:rPr>
  </w:style>
  <w:style w:type="paragraph" w:styleId="Nagwek">
    <w:name w:val="header"/>
    <w:basedOn w:val="Normalny"/>
    <w:rsid w:val="00D25F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5FC3"/>
    <w:pPr>
      <w:tabs>
        <w:tab w:val="center" w:pos="4536"/>
        <w:tab w:val="right" w:pos="9072"/>
      </w:tabs>
    </w:pPr>
  </w:style>
  <w:style w:type="character" w:styleId="UyteHipercze">
    <w:name w:val="FollowedHyperlink"/>
    <w:rsid w:val="00D25FC3"/>
    <w:rPr>
      <w:color w:val="800080"/>
      <w:u w:val="single"/>
    </w:rPr>
  </w:style>
  <w:style w:type="paragraph" w:styleId="Tekstdymka">
    <w:name w:val="Balloon Text"/>
    <w:basedOn w:val="Normalny"/>
    <w:semiHidden/>
    <w:rsid w:val="002E016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721109"/>
    <w:pPr>
      <w:spacing w:before="100" w:beforeAutospacing="1" w:after="119"/>
    </w:pPr>
  </w:style>
  <w:style w:type="paragraph" w:customStyle="1" w:styleId="Default">
    <w:name w:val="Default"/>
    <w:rsid w:val="006C1BA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A7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A7F1E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unhideWhenUsed/>
    <w:rsid w:val="0099722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97228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aborsp-kandydat.vulcan.net.pl/czestochow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\Desktop\papier%20firmowy%20SP15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BA7B8-8725-401B-B043-D51B69CC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SP15N.dot</Template>
  <TotalTime>5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E S P Ó Ł    S Z K Ó Ł    N R    2</vt:lpstr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E S P Ó Ł    S Z K Ó Ł    N R    2</dc:title>
  <dc:subject/>
  <dc:creator>Agnieszka</dc:creator>
  <cp:keywords/>
  <cp:lastModifiedBy>Agnieszka</cp:lastModifiedBy>
  <cp:revision>3</cp:revision>
  <cp:lastPrinted>2024-01-15T14:42:00Z</cp:lastPrinted>
  <dcterms:created xsi:type="dcterms:W3CDTF">2025-02-10T11:33:00Z</dcterms:created>
  <dcterms:modified xsi:type="dcterms:W3CDTF">2025-02-11T09:03:00Z</dcterms:modified>
</cp:coreProperties>
</file>